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马鞍山市雨山区市场建设管理有限责任公司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2020年公开招聘派遣制工作人员报名表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pict>
                <v:shape id="_x0000_s1037" o:spid="_x0000_s1037" o:spt="75" alt="e86a54ecf5029bea69ad327f52db8f5" type="#_x0000_t75" style="position:absolute;left:0pt;margin-left:-3.75pt;margin-top:1.05pt;height:107.85pt;width:74.1pt;mso-position-vertical-relative:page;z-index:251668480;mso-width-relative:page;mso-height-relative:page;" filled="f" o:preferrelative="t" stroked="f" coordsize="21600,21600">
                  <v:path/>
                  <v:fill on="f" focussize="0,0"/>
                  <v:stroke on="f"/>
                  <v:imagedata r:id="rId6" o:title="e86a54ecf5029bea69ad327f52db8f5"/>
                  <o:lock v:ext="edit" aspectratio="t"/>
                </v:shape>
              </w:pic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pict>
          <v:shape id="_x0000_s1042" o:spid="_x0000_s1042" o:spt="75" alt="1587535147(1)" type="#_x0000_t75" style="position:absolute;left:0pt;margin-left:-7.35pt;margin-top:65.45pt;height:710.4pt;width:523.2pt;mso-position-vertical-relative:page;z-index:251682816;mso-width-relative:page;mso-height-relative:page;" filled="f" o:preferrelative="t" stroked="f" coordsize="21600,21600">
            <v:path/>
            <v:fill on="f" focussize="0,0"/>
            <v:stroke on="f"/>
            <v:imagedata r:id="rId7" o:title="1587535147(1)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s1043" o:spid="_x0000_s1043" o:spt="75" alt="1587535319(1)" type="#_x0000_t75" style="position:absolute;left:0pt;margin-left:-1.5pt;margin-top:88.9pt;height:693.6pt;width:523.2pt;mso-position-vertical-relative:page;z-index:251683840;mso-width-relative:page;mso-height-relative:page;" filled="f" o:preferrelative="t" stroked="f" coordsize="21600,21600">
            <v:path/>
            <v:fill on="f" focussize="0,0"/>
            <v:stroke on="f"/>
            <v:imagedata r:id="rId8" o:title="1587535319(1)"/>
            <o:lock v:ext="edit" aspectratio="t"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40" o:spid="_x0000_s1040" o:spt="75" alt="895369e641433ac0585ce78427bdfa1" type="#_x0000_t75" style="position:absolute;left:0pt;margin-left:106.4pt;margin-top:140.35pt;height:189.1pt;width:309.15pt;mso-position-vertical-relative:page;z-index:251681792;mso-width-relative:page;mso-height-relative:page;" filled="f" o:preferrelative="t" stroked="f" coordsize="21600,21600">
            <v:path/>
            <v:fill on="f" focussize="0,0"/>
            <v:stroke on="f"/>
            <v:imagedata r:id="rId9" o:title="895369e641433ac0585ce78427bdfa1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31" o:spid="_x0000_s1031" o:spt="75" alt="f46d2821dbe1bdc2b3c4231b810be88" type="#_x0000_t75" style="position:absolute;left:0pt;margin-left:168.75pt;margin-top:-48.85pt;height:311.2pt;width:191.45pt;rotation:-5898240f;z-index:251662336;mso-width-relative:page;mso-height-relative:page;" filled="f" o:preferrelative="t" stroked="f" coordsize="21600,21600">
            <v:path/>
            <v:fill on="f" focussize="0,0"/>
            <v:stroke on="f"/>
            <v:imagedata r:id="rId10" o:title="f46d2821dbe1bdc2b3c4231b810be88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</w:pPr>
      <w:r>
        <w:pict>
          <v:shape id="图片 2" o:spid="_x0000_s1032" o:spt="75" type="#_x0000_t75" style="position:absolute;left:0pt;margin-left:35.55pt;margin-top:99.45pt;height:303.05pt;width:437.8pt;mso-position-vertical-relative:page;z-index:251663360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pict>
          <v:shape id="_x0000_s1033" o:spid="_x0000_s1033" o:spt="75" type="#_x0000_t75" style="position:absolute;left:0pt;margin-left:34.6pt;margin-top:432.95pt;height:299.45pt;width:453.5pt;mso-position-vertical-relative:page;z-index:251664384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pict>
          <v:shape id="_x0000_s1034" o:spid="_x0000_s1034" o:spt="75" alt="da2eae038685ed284b6163f0a9f2a90" type="#_x0000_t75" style="position:absolute;left:0pt;margin-left:26.8pt;margin-top:9.8pt;height:661.2pt;width:498.1pt;z-index:251665408;mso-width-relative:page;mso-height-relative:page;" filled="f" o:preferrelative="t" stroked="f" coordsize="21600,21600">
            <v:path/>
            <v:fill on="f" focussize="0,0"/>
            <v:stroke on="f"/>
            <v:imagedata r:id="rId13" o:title="da2eae038685ed284b6163f0a9f2a90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pict>
          <v:shape id="_x0000_s1035" o:spid="_x0000_s1035" o:spt="75" alt="d72ad276977d9881563d27803625261" type="#_x0000_t75" style="position:absolute;left:0pt;margin-left:-67.35pt;margin-top:159.1pt;height:479.55pt;width:654.05pt;mso-position-vertical-relative:page;rotation:5898240f;z-index:251666432;mso-width-relative:page;mso-height-relative:page;" filled="f" o:preferrelative="t" stroked="f" coordsize="21600,21600">
            <v:path/>
            <v:fill on="f" focussize="0,0"/>
            <v:stroke on="f"/>
            <v:imagedata r:id="rId14" o:title="d72ad276977d9881563d27803625261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pict>
          <v:shape id="_x0000_s1044" o:spid="_x0000_s1044" o:spt="75" alt="1589013042(1)_meitu_1" type="#_x0000_t75" style="position:absolute;left:0pt;margin-left:0pt;margin-top:60.5pt;height:491.6pt;width:522.9pt;mso-position-vertical-relative:page;z-index:251684864;mso-width-relative:page;mso-height-relative:page;" filled="f" o:preferrelative="t" stroked="f" coordsize="21600,21600">
            <v:path/>
            <v:fill on="f" focussize="0,0"/>
            <v:stroke on="f"/>
            <v:imagedata r:id="rId15" o:title="1589013042(1)_meitu_1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  <w:bookmarkStart w:id="0" w:name="_GoBack"/>
      <w:bookmarkEnd w:id="0"/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FB95CFC"/>
    <w:rsid w:val="259339BE"/>
    <w:rsid w:val="28326113"/>
    <w:rsid w:val="29337C22"/>
    <w:rsid w:val="2B8A0CF7"/>
    <w:rsid w:val="2D3E6DCD"/>
    <w:rsid w:val="33657589"/>
    <w:rsid w:val="3723361C"/>
    <w:rsid w:val="380D464E"/>
    <w:rsid w:val="49B418E4"/>
    <w:rsid w:val="591D63EB"/>
    <w:rsid w:val="59AF6A11"/>
    <w:rsid w:val="5C4428AB"/>
    <w:rsid w:val="60530D13"/>
    <w:rsid w:val="61DB441B"/>
    <w:rsid w:val="643E4BB7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0" textRotate="1"/>
    <customShpInfo spid="_x0000_s1037"/>
    <customShpInfo spid="_x0000_s1042"/>
    <customShpInfo spid="_x0000_s1043"/>
    <customShpInfo spid="_x0000_s1040"/>
    <customShpInfo spid="_x0000_s1031"/>
    <customShpInfo spid="_x0000_s1032"/>
    <customShpInfo spid="_x0000_s1033"/>
    <customShpInfo spid="_x0000_s1034"/>
    <customShpInfo spid="_x0000_s1035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26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2020-05-29T03:28:59Z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